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C2" w:rsidRPr="00A83981" w:rsidRDefault="009778C2" w:rsidP="00B242C7">
      <w:pPr>
        <w:ind w:left="4820"/>
        <w:rPr>
          <w:bCs/>
          <w:color w:val="000000"/>
          <w:sz w:val="28"/>
          <w:szCs w:val="28"/>
          <w:lang w:val="uk-UA"/>
        </w:rPr>
      </w:pPr>
      <w:r w:rsidRPr="00A83981">
        <w:rPr>
          <w:bCs/>
          <w:color w:val="000000"/>
          <w:sz w:val="28"/>
          <w:szCs w:val="28"/>
          <w:lang w:val="uk-UA"/>
        </w:rPr>
        <w:t>ЗАТВЕРДЖУЮ</w:t>
      </w:r>
      <w:r w:rsidRPr="00A83981">
        <w:rPr>
          <w:bCs/>
          <w:color w:val="000000"/>
          <w:sz w:val="28"/>
          <w:szCs w:val="28"/>
          <w:lang w:val="uk-UA"/>
        </w:rPr>
        <w:br/>
        <w:t xml:space="preserve">Голова районної </w:t>
      </w:r>
    </w:p>
    <w:p w:rsidR="009778C2" w:rsidRPr="00A83981" w:rsidRDefault="009778C2" w:rsidP="00282796">
      <w:pPr>
        <w:ind w:left="4820"/>
        <w:rPr>
          <w:bCs/>
          <w:color w:val="000000"/>
          <w:sz w:val="28"/>
          <w:szCs w:val="28"/>
          <w:lang w:val="uk-UA"/>
        </w:rPr>
      </w:pPr>
      <w:r w:rsidRPr="00A83981">
        <w:rPr>
          <w:bCs/>
          <w:color w:val="000000"/>
          <w:sz w:val="28"/>
          <w:szCs w:val="28"/>
          <w:lang w:val="uk-UA"/>
        </w:rPr>
        <w:t>державної адміністрації</w:t>
      </w:r>
    </w:p>
    <w:p w:rsidR="009778C2" w:rsidRPr="00A83981" w:rsidRDefault="009778C2" w:rsidP="00282796">
      <w:pPr>
        <w:ind w:left="4820"/>
        <w:rPr>
          <w:bCs/>
          <w:color w:val="000000"/>
          <w:sz w:val="28"/>
          <w:szCs w:val="28"/>
          <w:lang w:val="uk-UA"/>
        </w:rPr>
      </w:pPr>
    </w:p>
    <w:p w:rsidR="009778C2" w:rsidRPr="00A83981" w:rsidRDefault="009778C2" w:rsidP="006A3302">
      <w:pPr>
        <w:ind w:left="4820"/>
        <w:rPr>
          <w:bCs/>
          <w:color w:val="000000"/>
          <w:sz w:val="28"/>
          <w:szCs w:val="28"/>
          <w:lang w:val="uk-UA"/>
        </w:rPr>
      </w:pPr>
      <w:r w:rsidRPr="00A83981">
        <w:rPr>
          <w:bCs/>
          <w:color w:val="000000"/>
          <w:sz w:val="28"/>
          <w:szCs w:val="28"/>
          <w:lang w:val="uk-UA"/>
        </w:rPr>
        <w:t>_________________О.В.Мірошниченко</w:t>
      </w:r>
    </w:p>
    <w:p w:rsidR="009778C2" w:rsidRPr="00A83981" w:rsidRDefault="009778C2" w:rsidP="004C7468">
      <w:pPr>
        <w:ind w:left="4820"/>
        <w:rPr>
          <w:bCs/>
          <w:color w:val="000000"/>
          <w:sz w:val="28"/>
          <w:szCs w:val="28"/>
          <w:lang w:val="uk-UA"/>
        </w:rPr>
      </w:pPr>
      <w:r w:rsidRPr="00A83981">
        <w:rPr>
          <w:bCs/>
          <w:color w:val="000000"/>
          <w:sz w:val="28"/>
          <w:szCs w:val="28"/>
          <w:lang w:val="uk-UA"/>
        </w:rPr>
        <w:t xml:space="preserve">« </w:t>
      </w:r>
      <w:r>
        <w:rPr>
          <w:bCs/>
          <w:color w:val="000000"/>
          <w:sz w:val="28"/>
          <w:szCs w:val="28"/>
          <w:lang w:val="uk-UA"/>
        </w:rPr>
        <w:t>10</w:t>
      </w:r>
      <w:r w:rsidRPr="00A83981">
        <w:rPr>
          <w:bCs/>
          <w:color w:val="000000"/>
          <w:sz w:val="28"/>
          <w:szCs w:val="28"/>
          <w:lang w:val="uk-UA"/>
        </w:rPr>
        <w:t xml:space="preserve"> » листопада 2016 року</w:t>
      </w:r>
    </w:p>
    <w:p w:rsidR="009778C2" w:rsidRPr="00A83981" w:rsidRDefault="009778C2" w:rsidP="00E557D4">
      <w:pPr>
        <w:spacing w:before="60"/>
        <w:jc w:val="right"/>
        <w:rPr>
          <w:b/>
          <w:sz w:val="28"/>
          <w:szCs w:val="28"/>
          <w:lang w:val="uk-UA"/>
        </w:rPr>
      </w:pPr>
    </w:p>
    <w:p w:rsidR="009778C2" w:rsidRPr="00A83981" w:rsidRDefault="009778C2" w:rsidP="006A3302">
      <w:pPr>
        <w:spacing w:before="60"/>
        <w:jc w:val="center"/>
        <w:rPr>
          <w:b/>
          <w:sz w:val="28"/>
          <w:szCs w:val="28"/>
          <w:lang w:val="uk-UA"/>
        </w:rPr>
      </w:pPr>
      <w:r w:rsidRPr="00A83981">
        <w:rPr>
          <w:b/>
          <w:bCs/>
          <w:color w:val="000000"/>
          <w:sz w:val="28"/>
          <w:szCs w:val="28"/>
          <w:lang w:val="uk-UA"/>
        </w:rPr>
        <w:t>ПЛАН ЗАХОДІВ</w:t>
      </w:r>
      <w:r w:rsidRPr="00A83981">
        <w:rPr>
          <w:b/>
          <w:bCs/>
          <w:color w:val="000000"/>
          <w:sz w:val="28"/>
          <w:szCs w:val="28"/>
          <w:lang w:val="uk-UA"/>
        </w:rPr>
        <w:br/>
      </w:r>
      <w:r w:rsidRPr="00A83981">
        <w:rPr>
          <w:b/>
          <w:color w:val="000000"/>
          <w:sz w:val="28"/>
          <w:szCs w:val="28"/>
          <w:lang w:val="uk-UA" w:eastAsia="uk-UA"/>
        </w:rPr>
        <w:t>з підготовки та відзначення у 2016 році в районі Дня Гідності та Свободи</w:t>
      </w:r>
    </w:p>
    <w:p w:rsidR="009778C2" w:rsidRPr="00A83981" w:rsidRDefault="009778C2" w:rsidP="00E557D4">
      <w:pPr>
        <w:spacing w:before="60"/>
        <w:jc w:val="center"/>
        <w:rPr>
          <w:b/>
          <w:sz w:val="28"/>
          <w:szCs w:val="28"/>
          <w:lang w:val="uk-UA"/>
        </w:rPr>
      </w:pPr>
    </w:p>
    <w:p w:rsidR="009778C2" w:rsidRPr="00A83981" w:rsidRDefault="009778C2" w:rsidP="006A3302">
      <w:pPr>
        <w:autoSpaceDE/>
        <w:autoSpaceDN/>
        <w:ind w:firstLine="72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1. Провести в населених пунктах району покладання квітів до пам’ятників і могил воїнів антитерористичної операції, за участю представників органів виконавчої влади, посадових осіб місцевого самоврядування та громадськості.</w:t>
      </w:r>
    </w:p>
    <w:p w:rsidR="009778C2" w:rsidRPr="00A83981" w:rsidRDefault="009778C2" w:rsidP="006A3302">
      <w:pPr>
        <w:ind w:left="3828"/>
        <w:rPr>
          <w:iCs/>
          <w:sz w:val="28"/>
          <w:szCs w:val="28"/>
          <w:lang w:val="uk-UA"/>
        </w:rPr>
      </w:pPr>
      <w:r w:rsidRPr="00A83981">
        <w:rPr>
          <w:iCs/>
          <w:sz w:val="28"/>
          <w:szCs w:val="28"/>
          <w:lang w:val="uk-UA"/>
        </w:rPr>
        <w:t>Сектор організаційної роботи апарату райдержадміністрації; виконавчі комітети міської, селищної, сільських рад</w:t>
      </w:r>
    </w:p>
    <w:p w:rsidR="009778C2" w:rsidRPr="00A83981" w:rsidRDefault="009778C2" w:rsidP="006A3302">
      <w:pPr>
        <w:ind w:left="3828"/>
        <w:rPr>
          <w:iCs/>
          <w:sz w:val="28"/>
          <w:szCs w:val="28"/>
          <w:lang w:val="uk-UA"/>
        </w:rPr>
      </w:pPr>
      <w:r w:rsidRPr="00A83981">
        <w:rPr>
          <w:iCs/>
          <w:sz w:val="28"/>
          <w:szCs w:val="28"/>
          <w:lang w:val="uk-UA"/>
        </w:rPr>
        <w:t>21 листопада 2016 року</w:t>
      </w:r>
    </w:p>
    <w:p w:rsidR="009778C2" w:rsidRPr="00A83981" w:rsidRDefault="009778C2" w:rsidP="006A3302">
      <w:pPr>
        <w:autoSpaceDE/>
        <w:autoSpaceDN/>
        <w:ind w:left="567"/>
        <w:jc w:val="both"/>
        <w:rPr>
          <w:sz w:val="16"/>
          <w:szCs w:val="16"/>
          <w:lang w:val="uk-UA"/>
        </w:rPr>
      </w:pPr>
    </w:p>
    <w:p w:rsidR="009778C2" w:rsidRPr="00A83981" w:rsidRDefault="009778C2" w:rsidP="006A3302">
      <w:pPr>
        <w:ind w:firstLine="72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2. У Корюківській центральній районній бібліотеці провести слайд-бесіду «Майдан змінив і нас з тобою» та організувати тематичну книжкову виставку «Вільні творять майбутнє!».</w:t>
      </w:r>
    </w:p>
    <w:p w:rsidR="009778C2" w:rsidRPr="00A83981" w:rsidRDefault="009778C2" w:rsidP="006A3302">
      <w:pPr>
        <w:ind w:left="378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Відділ культури і туризму райдержадміністрації</w:t>
      </w:r>
    </w:p>
    <w:p w:rsidR="009778C2" w:rsidRPr="00A83981" w:rsidRDefault="009778C2" w:rsidP="006A3302">
      <w:pPr>
        <w:ind w:left="378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18 листопада 2016 року</w:t>
      </w:r>
    </w:p>
    <w:p w:rsidR="009778C2" w:rsidRPr="00A83981" w:rsidRDefault="009778C2" w:rsidP="006A3302">
      <w:pPr>
        <w:jc w:val="both"/>
        <w:rPr>
          <w:sz w:val="16"/>
          <w:szCs w:val="16"/>
          <w:lang w:val="uk-UA"/>
        </w:rPr>
      </w:pPr>
    </w:p>
    <w:p w:rsidR="009778C2" w:rsidRPr="00A83981" w:rsidRDefault="009778C2" w:rsidP="006A3302">
      <w:pPr>
        <w:pStyle w:val="a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A83981">
        <w:rPr>
          <w:rFonts w:ascii="Times New Roman" w:hAnsi="Times New Roman"/>
          <w:bCs/>
          <w:iCs/>
          <w:sz w:val="28"/>
          <w:szCs w:val="28"/>
          <w:lang w:val="uk-UA"/>
        </w:rPr>
        <w:t>3. У Корюківській районній дитячій бібліотеці провести</w:t>
      </w:r>
      <w:r w:rsidRPr="00A83981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83981">
        <w:rPr>
          <w:rFonts w:ascii="Times New Roman" w:hAnsi="Times New Roman"/>
          <w:sz w:val="28"/>
          <w:szCs w:val="28"/>
          <w:lang w:val="uk-UA"/>
        </w:rPr>
        <w:t xml:space="preserve">патріотичну годину «Ти шляхом праведним святим йшла до волі, Україно» та в сільських бібліотеках-філіях організувати години інформації, години пам’яті, літературно-патріотичні журнали, уроки мужності. </w:t>
      </w:r>
    </w:p>
    <w:p w:rsidR="009778C2" w:rsidRPr="00A83981" w:rsidRDefault="009778C2" w:rsidP="006A3302">
      <w:pPr>
        <w:ind w:left="378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Відділ культури і туризму райдержадміністрації</w:t>
      </w:r>
    </w:p>
    <w:p w:rsidR="009778C2" w:rsidRPr="00A83981" w:rsidRDefault="009778C2" w:rsidP="006A3302">
      <w:pPr>
        <w:ind w:left="378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18 - 21 листопада 2016 року</w:t>
      </w:r>
    </w:p>
    <w:p w:rsidR="009778C2" w:rsidRPr="00A83981" w:rsidRDefault="009778C2" w:rsidP="006A3302">
      <w:pPr>
        <w:ind w:firstLine="567"/>
        <w:jc w:val="both"/>
        <w:rPr>
          <w:sz w:val="16"/>
          <w:szCs w:val="16"/>
          <w:lang w:val="uk-UA"/>
        </w:rPr>
      </w:pPr>
    </w:p>
    <w:p w:rsidR="009778C2" w:rsidRPr="00A83981" w:rsidRDefault="009778C2" w:rsidP="00AA6C15">
      <w:pPr>
        <w:ind w:firstLine="72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4. У навчальних закладах району провести:</w:t>
      </w:r>
    </w:p>
    <w:p w:rsidR="009778C2" w:rsidRPr="00A83981" w:rsidRDefault="009778C2" w:rsidP="006A3302">
      <w:pPr>
        <w:ind w:firstLine="567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- інформаційні хвилинки «Революція гідності. Хроніка подій», заочні екскурсії майданом Незалежності та вулицею Героїв Небесної Сотні «Місце слави і скорботи»;</w:t>
      </w:r>
    </w:p>
    <w:p w:rsidR="009778C2" w:rsidRPr="00A83981" w:rsidRDefault="009778C2" w:rsidP="006A3302">
      <w:pPr>
        <w:ind w:firstLine="54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- уроки мужності, уроки-роздуми, перегляд документального фільму С.Лозниці «Майдан», бібліотечні уроки «Через книгу - до миру й злагоди»</w:t>
      </w:r>
    </w:p>
    <w:p w:rsidR="009778C2" w:rsidRDefault="009778C2" w:rsidP="006A3302">
      <w:pPr>
        <w:ind w:firstLine="54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- виставки фотоматеріалів, перегляд документального</w:t>
      </w:r>
      <w:r>
        <w:rPr>
          <w:sz w:val="28"/>
          <w:szCs w:val="28"/>
          <w:lang w:val="uk-UA"/>
        </w:rPr>
        <w:t xml:space="preserve"> фільму «Зима, що нас змінила»;</w:t>
      </w:r>
    </w:p>
    <w:p w:rsidR="009778C2" w:rsidRPr="00A83981" w:rsidRDefault="009778C2" w:rsidP="006A3302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покладання квітів до меморіальних дощок загиблим воїнам АТО.  </w:t>
      </w:r>
    </w:p>
    <w:p w:rsidR="009778C2" w:rsidRPr="00A83981" w:rsidRDefault="009778C2" w:rsidP="006A3302">
      <w:pPr>
        <w:ind w:left="378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Відділ освіти  райдержадміністрації</w:t>
      </w:r>
    </w:p>
    <w:p w:rsidR="009778C2" w:rsidRPr="00A83981" w:rsidRDefault="009778C2" w:rsidP="006A3302">
      <w:pPr>
        <w:ind w:left="378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16 - 23 листопада 2016 року</w:t>
      </w:r>
    </w:p>
    <w:p w:rsidR="009778C2" w:rsidRPr="00A83981" w:rsidRDefault="009778C2" w:rsidP="00150A33">
      <w:pPr>
        <w:autoSpaceDE/>
        <w:autoSpaceDN/>
        <w:jc w:val="both"/>
        <w:rPr>
          <w:sz w:val="16"/>
          <w:szCs w:val="16"/>
          <w:lang w:val="uk-UA"/>
        </w:rPr>
      </w:pPr>
    </w:p>
    <w:p w:rsidR="009778C2" w:rsidRPr="00A83981" w:rsidRDefault="009778C2" w:rsidP="00AA6C15">
      <w:pPr>
        <w:autoSpaceDE/>
        <w:autoSpaceDN/>
        <w:ind w:firstLine="72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5. Запропонувати релігійним організаціям район</w:t>
      </w:r>
      <w:r>
        <w:rPr>
          <w:sz w:val="28"/>
          <w:szCs w:val="28"/>
          <w:lang w:val="uk-UA"/>
        </w:rPr>
        <w:t>у</w:t>
      </w:r>
      <w:r w:rsidRPr="00A83981">
        <w:rPr>
          <w:sz w:val="28"/>
          <w:szCs w:val="28"/>
          <w:lang w:val="uk-UA"/>
        </w:rPr>
        <w:t xml:space="preserve"> провести в населених пунктах богослужіння на вшанування пам’яті борців за волю України.</w:t>
      </w:r>
    </w:p>
    <w:p w:rsidR="009778C2" w:rsidRPr="00A83981" w:rsidRDefault="009778C2" w:rsidP="00AA6C15">
      <w:pPr>
        <w:ind w:left="378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Відділ культури і туризму райдержадміністрації</w:t>
      </w:r>
    </w:p>
    <w:p w:rsidR="009778C2" w:rsidRPr="00A83981" w:rsidRDefault="009778C2" w:rsidP="00AA6C15">
      <w:pPr>
        <w:ind w:left="3828"/>
        <w:jc w:val="both"/>
        <w:rPr>
          <w:i/>
          <w:sz w:val="24"/>
          <w:szCs w:val="24"/>
          <w:highlight w:val="yellow"/>
          <w:lang w:val="uk-UA"/>
        </w:rPr>
      </w:pPr>
      <w:r w:rsidRPr="00A83981">
        <w:rPr>
          <w:sz w:val="28"/>
          <w:szCs w:val="28"/>
          <w:lang w:val="uk-UA"/>
        </w:rPr>
        <w:t>До 21 листопада 2016 року</w:t>
      </w:r>
    </w:p>
    <w:p w:rsidR="009778C2" w:rsidRPr="00A83981" w:rsidRDefault="009778C2" w:rsidP="00E557D4">
      <w:pPr>
        <w:spacing w:before="60"/>
        <w:ind w:left="3828"/>
        <w:rPr>
          <w:i/>
          <w:sz w:val="24"/>
          <w:szCs w:val="24"/>
          <w:highlight w:val="yellow"/>
          <w:lang w:val="uk-UA"/>
        </w:rPr>
      </w:pPr>
      <w:r w:rsidRPr="00A83981">
        <w:rPr>
          <w:i/>
          <w:sz w:val="24"/>
          <w:szCs w:val="24"/>
          <w:highlight w:val="yellow"/>
          <w:lang w:val="uk-UA"/>
        </w:rPr>
        <w:br w:type="page"/>
      </w:r>
    </w:p>
    <w:p w:rsidR="009778C2" w:rsidRPr="00A83981" w:rsidRDefault="009778C2" w:rsidP="00AA6C15">
      <w:pPr>
        <w:autoSpaceDE/>
        <w:autoSpaceDN/>
        <w:ind w:firstLine="720"/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6. Сприяти висвітленню у засобах масової інформації офіційних заходів з відзначення в районі Дня Гідності та Свободи.</w:t>
      </w:r>
    </w:p>
    <w:p w:rsidR="009778C2" w:rsidRPr="00A83981" w:rsidRDefault="009778C2" w:rsidP="00AA6C15">
      <w:pPr>
        <w:ind w:left="3827"/>
        <w:rPr>
          <w:iCs/>
          <w:sz w:val="28"/>
          <w:szCs w:val="28"/>
          <w:lang w:val="uk-UA"/>
        </w:rPr>
      </w:pPr>
      <w:r w:rsidRPr="00A83981">
        <w:rPr>
          <w:iCs/>
          <w:sz w:val="28"/>
          <w:szCs w:val="28"/>
          <w:lang w:val="uk-UA"/>
        </w:rPr>
        <w:t xml:space="preserve">Сектор інформаційної діяльності та комунікацій з громадськістю апарату райдержадміністрації, </w:t>
      </w:r>
    </w:p>
    <w:p w:rsidR="009778C2" w:rsidRPr="00A83981" w:rsidRDefault="009778C2" w:rsidP="00AA6C15">
      <w:pPr>
        <w:ind w:left="3827"/>
        <w:rPr>
          <w:iCs/>
          <w:sz w:val="24"/>
          <w:szCs w:val="24"/>
          <w:lang w:val="uk-UA"/>
        </w:rPr>
      </w:pPr>
      <w:r w:rsidRPr="00A83981">
        <w:rPr>
          <w:iCs/>
          <w:sz w:val="28"/>
          <w:szCs w:val="28"/>
          <w:lang w:val="uk-UA"/>
        </w:rPr>
        <w:t>Листопад 2016 року</w:t>
      </w:r>
    </w:p>
    <w:p w:rsidR="009778C2" w:rsidRPr="00A83981" w:rsidRDefault="009778C2" w:rsidP="00E557D4">
      <w:pPr>
        <w:spacing w:before="60"/>
        <w:ind w:left="3828"/>
        <w:jc w:val="both"/>
        <w:rPr>
          <w:sz w:val="16"/>
          <w:szCs w:val="16"/>
          <w:highlight w:val="yellow"/>
          <w:lang w:val="uk-UA"/>
        </w:rPr>
      </w:pPr>
    </w:p>
    <w:p w:rsidR="009778C2" w:rsidRPr="00A83981" w:rsidRDefault="009778C2" w:rsidP="00AA6C15">
      <w:pPr>
        <w:autoSpaceDE/>
        <w:autoSpaceDN/>
        <w:ind w:firstLine="720"/>
        <w:jc w:val="both"/>
        <w:rPr>
          <w:i/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7. Інформацію про виконання Плану заходів з підготовки та відзначення в районі Дня Гідності та Свободи надати на адресу електронної пошти Сектору інформаційної діяльності та комунікацій з громадськістю апарату районної державної адміністрації (</w:t>
      </w:r>
      <w:hyperlink r:id="rId5" w:history="1">
        <w:r w:rsidRPr="00A83981">
          <w:rPr>
            <w:rStyle w:val="Hyperlink"/>
            <w:sz w:val="28"/>
            <w:szCs w:val="28"/>
            <w:lang w:val="uk-UA"/>
          </w:rPr>
          <w:t>koradm_id@cg.gov.ua</w:t>
        </w:r>
      </w:hyperlink>
      <w:r w:rsidRPr="00A83981">
        <w:rPr>
          <w:lang w:val="uk-UA"/>
        </w:rPr>
        <w:t xml:space="preserve"> </w:t>
      </w:r>
      <w:r w:rsidRPr="00A83981">
        <w:rPr>
          <w:sz w:val="28"/>
          <w:szCs w:val="28"/>
          <w:lang w:val="uk-UA"/>
        </w:rPr>
        <w:t>).</w:t>
      </w:r>
    </w:p>
    <w:p w:rsidR="009778C2" w:rsidRPr="00A83981" w:rsidRDefault="009778C2" w:rsidP="00AA6C15">
      <w:pPr>
        <w:spacing w:before="60"/>
        <w:ind w:left="3828"/>
        <w:rPr>
          <w:iCs/>
          <w:sz w:val="28"/>
          <w:szCs w:val="28"/>
          <w:lang w:val="uk-UA"/>
        </w:rPr>
      </w:pPr>
      <w:r w:rsidRPr="00A83981">
        <w:rPr>
          <w:iCs/>
          <w:sz w:val="28"/>
          <w:szCs w:val="28"/>
          <w:lang w:val="uk-UA"/>
        </w:rPr>
        <w:t>Структурні підрозділи райдержадміністрації</w:t>
      </w:r>
    </w:p>
    <w:p w:rsidR="009778C2" w:rsidRPr="00A83981" w:rsidRDefault="009778C2" w:rsidP="001C6D98">
      <w:pPr>
        <w:spacing w:before="60"/>
        <w:ind w:left="3828"/>
        <w:rPr>
          <w:b/>
          <w:iCs/>
          <w:sz w:val="28"/>
          <w:szCs w:val="28"/>
          <w:lang w:val="uk-UA"/>
        </w:rPr>
      </w:pPr>
      <w:r w:rsidRPr="00A83981">
        <w:rPr>
          <w:b/>
          <w:iCs/>
          <w:sz w:val="28"/>
          <w:szCs w:val="28"/>
          <w:lang w:val="uk-UA"/>
        </w:rPr>
        <w:t>До 22 листопада 2016 року</w:t>
      </w:r>
    </w:p>
    <w:p w:rsidR="009778C2" w:rsidRPr="00A83981" w:rsidRDefault="009778C2" w:rsidP="00E557D4">
      <w:pPr>
        <w:spacing w:before="60"/>
        <w:ind w:left="3828"/>
        <w:rPr>
          <w:sz w:val="28"/>
          <w:szCs w:val="28"/>
          <w:lang w:val="uk-UA"/>
        </w:rPr>
      </w:pPr>
    </w:p>
    <w:p w:rsidR="009778C2" w:rsidRPr="00A83981" w:rsidRDefault="009778C2" w:rsidP="00A83981">
      <w:pPr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br w:type="page"/>
        <w:t>Подання:</w:t>
      </w:r>
    </w:p>
    <w:p w:rsidR="009778C2" w:rsidRPr="00A83981" w:rsidRDefault="009778C2" w:rsidP="00A83981">
      <w:pPr>
        <w:jc w:val="both"/>
        <w:rPr>
          <w:sz w:val="28"/>
          <w:szCs w:val="28"/>
          <w:lang w:val="uk-UA"/>
        </w:rPr>
      </w:pPr>
    </w:p>
    <w:p w:rsidR="009778C2" w:rsidRPr="00A83981" w:rsidRDefault="009778C2" w:rsidP="00A83981">
      <w:pPr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 xml:space="preserve">Сектор інформаційної діяльності </w:t>
      </w:r>
    </w:p>
    <w:p w:rsidR="009778C2" w:rsidRPr="00A83981" w:rsidRDefault="009778C2" w:rsidP="00A83981">
      <w:pPr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 xml:space="preserve">та комунікацій з громадськістю апарату </w:t>
      </w:r>
    </w:p>
    <w:p w:rsidR="009778C2" w:rsidRPr="00A83981" w:rsidRDefault="009778C2" w:rsidP="00A83981">
      <w:pPr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райдержадміністрації</w:t>
      </w:r>
    </w:p>
    <w:p w:rsidR="009778C2" w:rsidRPr="00A83981" w:rsidRDefault="009778C2" w:rsidP="00A83981">
      <w:pPr>
        <w:jc w:val="both"/>
        <w:rPr>
          <w:sz w:val="28"/>
          <w:szCs w:val="28"/>
          <w:lang w:val="uk-UA"/>
        </w:rPr>
      </w:pPr>
    </w:p>
    <w:p w:rsidR="009778C2" w:rsidRPr="00A83981" w:rsidRDefault="009778C2" w:rsidP="00A83981">
      <w:pPr>
        <w:jc w:val="both"/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Завідувач сектору</w:t>
      </w:r>
      <w:r w:rsidRPr="00A83981">
        <w:rPr>
          <w:sz w:val="28"/>
          <w:szCs w:val="28"/>
          <w:lang w:val="uk-UA"/>
        </w:rPr>
        <w:tab/>
      </w:r>
      <w:r w:rsidRPr="00A83981">
        <w:rPr>
          <w:sz w:val="28"/>
          <w:szCs w:val="28"/>
          <w:lang w:val="uk-UA"/>
        </w:rPr>
        <w:tab/>
      </w:r>
      <w:r w:rsidRPr="00A83981">
        <w:rPr>
          <w:sz w:val="28"/>
          <w:szCs w:val="28"/>
          <w:lang w:val="uk-UA"/>
        </w:rPr>
        <w:tab/>
      </w:r>
      <w:r w:rsidRPr="00A83981">
        <w:rPr>
          <w:sz w:val="28"/>
          <w:szCs w:val="28"/>
          <w:lang w:val="uk-UA"/>
        </w:rPr>
        <w:tab/>
      </w:r>
      <w:r w:rsidRPr="00A83981">
        <w:rPr>
          <w:sz w:val="28"/>
          <w:szCs w:val="28"/>
          <w:lang w:val="uk-UA"/>
        </w:rPr>
        <w:tab/>
      </w:r>
      <w:r w:rsidRPr="00A83981">
        <w:rPr>
          <w:sz w:val="28"/>
          <w:szCs w:val="28"/>
          <w:lang w:val="uk-UA"/>
        </w:rPr>
        <w:tab/>
        <w:t xml:space="preserve">Ю.Ю.Кожушко </w:t>
      </w:r>
    </w:p>
    <w:p w:rsidR="009778C2" w:rsidRPr="00A83981" w:rsidRDefault="009778C2" w:rsidP="00A83981">
      <w:pPr>
        <w:jc w:val="both"/>
        <w:rPr>
          <w:b/>
          <w:sz w:val="28"/>
          <w:szCs w:val="28"/>
          <w:lang w:val="uk-UA"/>
        </w:rPr>
      </w:pPr>
    </w:p>
    <w:p w:rsidR="009778C2" w:rsidRPr="00A83981" w:rsidRDefault="009778C2" w:rsidP="00A83981">
      <w:pPr>
        <w:jc w:val="both"/>
        <w:rPr>
          <w:b/>
          <w:sz w:val="28"/>
          <w:szCs w:val="28"/>
          <w:lang w:val="uk-UA"/>
        </w:rPr>
      </w:pPr>
    </w:p>
    <w:p w:rsidR="009778C2" w:rsidRPr="00A83981" w:rsidRDefault="009778C2" w:rsidP="00A83981">
      <w:pPr>
        <w:jc w:val="both"/>
        <w:rPr>
          <w:b/>
          <w:sz w:val="28"/>
          <w:szCs w:val="28"/>
          <w:lang w:val="uk-UA"/>
        </w:rPr>
      </w:pPr>
    </w:p>
    <w:p w:rsidR="009778C2" w:rsidRPr="00A83981" w:rsidRDefault="009778C2" w:rsidP="00A83981">
      <w:pPr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Погоджено:</w:t>
      </w:r>
    </w:p>
    <w:p w:rsidR="009778C2" w:rsidRPr="00A83981" w:rsidRDefault="009778C2" w:rsidP="00A83981">
      <w:pPr>
        <w:rPr>
          <w:sz w:val="28"/>
          <w:szCs w:val="28"/>
          <w:lang w:val="uk-UA"/>
        </w:rPr>
      </w:pPr>
    </w:p>
    <w:p w:rsidR="009778C2" w:rsidRPr="00A83981" w:rsidRDefault="009778C2" w:rsidP="00A83981">
      <w:pPr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>Керівник апарату</w:t>
      </w:r>
    </w:p>
    <w:p w:rsidR="009778C2" w:rsidRPr="00A83981" w:rsidRDefault="009778C2" w:rsidP="00A83981">
      <w:pPr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 xml:space="preserve">райдержадміністрації </w:t>
      </w:r>
      <w:r w:rsidRPr="00A83981">
        <w:rPr>
          <w:sz w:val="28"/>
          <w:szCs w:val="28"/>
          <w:lang w:val="uk-UA"/>
        </w:rPr>
        <w:tab/>
      </w:r>
      <w:r w:rsidRPr="00A83981">
        <w:rPr>
          <w:sz w:val="28"/>
          <w:szCs w:val="28"/>
          <w:lang w:val="uk-UA"/>
        </w:rPr>
        <w:tab/>
      </w:r>
      <w:r w:rsidRPr="00A83981">
        <w:rPr>
          <w:sz w:val="28"/>
          <w:szCs w:val="28"/>
          <w:lang w:val="uk-UA"/>
        </w:rPr>
        <w:tab/>
      </w:r>
      <w:r w:rsidRPr="00A83981">
        <w:rPr>
          <w:sz w:val="28"/>
          <w:szCs w:val="28"/>
          <w:lang w:val="uk-UA"/>
        </w:rPr>
        <w:tab/>
      </w:r>
      <w:r w:rsidRPr="00A83981">
        <w:rPr>
          <w:sz w:val="28"/>
          <w:szCs w:val="28"/>
          <w:lang w:val="uk-UA"/>
        </w:rPr>
        <w:tab/>
        <w:t xml:space="preserve">          О.Г.Безнісько</w:t>
      </w:r>
    </w:p>
    <w:p w:rsidR="009778C2" w:rsidRPr="00A83981" w:rsidRDefault="009778C2" w:rsidP="00A83981">
      <w:pPr>
        <w:rPr>
          <w:sz w:val="28"/>
          <w:szCs w:val="28"/>
          <w:lang w:val="uk-UA"/>
        </w:rPr>
      </w:pPr>
    </w:p>
    <w:p w:rsidR="009778C2" w:rsidRPr="00A83981" w:rsidRDefault="009778C2" w:rsidP="00A83981">
      <w:pPr>
        <w:tabs>
          <w:tab w:val="left" w:pos="7100"/>
        </w:tabs>
        <w:jc w:val="both"/>
        <w:rPr>
          <w:sz w:val="28"/>
          <w:szCs w:val="28"/>
          <w:lang w:val="uk-UA"/>
        </w:rPr>
      </w:pPr>
    </w:p>
    <w:p w:rsidR="009778C2" w:rsidRPr="00A83981" w:rsidRDefault="009778C2" w:rsidP="00A83981">
      <w:pPr>
        <w:jc w:val="both"/>
        <w:rPr>
          <w:sz w:val="28"/>
          <w:lang w:val="uk-UA"/>
        </w:rPr>
      </w:pPr>
    </w:p>
    <w:p w:rsidR="009778C2" w:rsidRPr="00A83981" w:rsidRDefault="009778C2" w:rsidP="00A83981">
      <w:pPr>
        <w:jc w:val="both"/>
        <w:rPr>
          <w:sz w:val="28"/>
          <w:lang w:val="uk-UA"/>
        </w:rPr>
      </w:pPr>
      <w:r w:rsidRPr="00A83981">
        <w:rPr>
          <w:sz w:val="28"/>
          <w:lang w:val="uk-UA"/>
        </w:rPr>
        <w:t>Список для розсилки:</w:t>
      </w:r>
    </w:p>
    <w:p w:rsidR="009778C2" w:rsidRPr="00A83981" w:rsidRDefault="009778C2" w:rsidP="00A83981">
      <w:pPr>
        <w:jc w:val="both"/>
        <w:rPr>
          <w:sz w:val="28"/>
          <w:lang w:val="uk-UA"/>
        </w:rPr>
      </w:pPr>
      <w:r w:rsidRPr="00A83981">
        <w:rPr>
          <w:sz w:val="28"/>
          <w:lang w:val="uk-UA"/>
        </w:rPr>
        <w:t>Наумчик І.В.</w:t>
      </w:r>
    </w:p>
    <w:p w:rsidR="009778C2" w:rsidRPr="00A83981" w:rsidRDefault="009778C2" w:rsidP="00A83981">
      <w:pPr>
        <w:jc w:val="both"/>
        <w:rPr>
          <w:sz w:val="28"/>
          <w:lang w:val="uk-UA"/>
        </w:rPr>
      </w:pPr>
      <w:r w:rsidRPr="00A83981">
        <w:rPr>
          <w:sz w:val="28"/>
          <w:lang w:val="uk-UA"/>
        </w:rPr>
        <w:t>Сита Ю.М.</w:t>
      </w:r>
    </w:p>
    <w:p w:rsidR="009778C2" w:rsidRPr="00A83981" w:rsidRDefault="009778C2" w:rsidP="00A83981">
      <w:pPr>
        <w:jc w:val="both"/>
        <w:rPr>
          <w:sz w:val="28"/>
          <w:lang w:val="uk-UA"/>
        </w:rPr>
      </w:pPr>
      <w:r w:rsidRPr="00A83981">
        <w:rPr>
          <w:sz w:val="28"/>
          <w:lang w:val="uk-UA"/>
        </w:rPr>
        <w:t>Івасенко Т.М.</w:t>
      </w:r>
    </w:p>
    <w:p w:rsidR="009778C2" w:rsidRPr="00A83981" w:rsidRDefault="009778C2" w:rsidP="00A83981">
      <w:pPr>
        <w:jc w:val="both"/>
        <w:rPr>
          <w:sz w:val="28"/>
          <w:lang w:val="uk-UA"/>
        </w:rPr>
      </w:pPr>
      <w:r w:rsidRPr="00A83981">
        <w:rPr>
          <w:sz w:val="28"/>
          <w:lang w:val="uk-UA"/>
        </w:rPr>
        <w:t>Кожушко Ю.Ю.</w:t>
      </w:r>
    </w:p>
    <w:p w:rsidR="009778C2" w:rsidRPr="00A83981" w:rsidRDefault="009778C2" w:rsidP="00A83981">
      <w:pPr>
        <w:rPr>
          <w:sz w:val="28"/>
          <w:szCs w:val="28"/>
          <w:lang w:val="uk-UA"/>
        </w:rPr>
      </w:pPr>
      <w:r w:rsidRPr="00A83981">
        <w:rPr>
          <w:sz w:val="28"/>
          <w:szCs w:val="28"/>
          <w:lang w:val="uk-UA"/>
        </w:rPr>
        <w:t xml:space="preserve">Виконавчі комітети міської, селищної, сільських рад </w:t>
      </w:r>
    </w:p>
    <w:p w:rsidR="009778C2" w:rsidRPr="00A83981" w:rsidRDefault="009778C2" w:rsidP="00A83981">
      <w:pPr>
        <w:rPr>
          <w:lang w:val="uk-UA"/>
        </w:rPr>
      </w:pPr>
    </w:p>
    <w:p w:rsidR="009778C2" w:rsidRPr="00A83981" w:rsidRDefault="009778C2" w:rsidP="00E557D4">
      <w:pPr>
        <w:spacing w:before="60"/>
        <w:ind w:left="3828"/>
        <w:rPr>
          <w:sz w:val="28"/>
          <w:szCs w:val="28"/>
          <w:lang w:val="uk-UA"/>
        </w:rPr>
      </w:pPr>
    </w:p>
    <w:p w:rsidR="009778C2" w:rsidRPr="00A83981" w:rsidRDefault="009778C2" w:rsidP="00C846BA">
      <w:pPr>
        <w:spacing w:before="60"/>
        <w:rPr>
          <w:b/>
          <w:i/>
          <w:sz w:val="28"/>
          <w:szCs w:val="28"/>
          <w:lang w:val="uk-UA"/>
        </w:rPr>
      </w:pPr>
    </w:p>
    <w:sectPr w:rsidR="009778C2" w:rsidRPr="00A83981" w:rsidSect="00F13FFD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6988"/>
    <w:multiLevelType w:val="hybridMultilevel"/>
    <w:tmpl w:val="352C41B4"/>
    <w:lvl w:ilvl="0" w:tplc="40902A6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i w:val="0"/>
      </w:rPr>
    </w:lvl>
    <w:lvl w:ilvl="1" w:tplc="0422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  <w:i w:val="0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">
    <w:nsid w:val="02260E34"/>
    <w:multiLevelType w:val="hybridMultilevel"/>
    <w:tmpl w:val="075004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F06A9"/>
    <w:multiLevelType w:val="hybridMultilevel"/>
    <w:tmpl w:val="C22CB6D8"/>
    <w:lvl w:ilvl="0" w:tplc="1352AA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D0F94"/>
    <w:multiLevelType w:val="hybridMultilevel"/>
    <w:tmpl w:val="59F43E1A"/>
    <w:lvl w:ilvl="0" w:tplc="BED4630E">
      <w:start w:val="1"/>
      <w:numFmt w:val="bullet"/>
      <w:lvlText w:val=""/>
      <w:lvlJc w:val="left"/>
      <w:pPr>
        <w:tabs>
          <w:tab w:val="num" w:pos="1353"/>
        </w:tabs>
        <w:ind w:left="426" w:firstLine="567"/>
      </w:pPr>
      <w:rPr>
        <w:rFonts w:ascii="Symbol" w:hAnsi="Symbol"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821"/>
        </w:tabs>
        <w:ind w:left="18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1"/>
        </w:tabs>
        <w:ind w:left="25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1"/>
        </w:tabs>
        <w:ind w:left="32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1"/>
        </w:tabs>
        <w:ind w:left="39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1"/>
        </w:tabs>
        <w:ind w:left="47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1"/>
        </w:tabs>
        <w:ind w:left="54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1"/>
        </w:tabs>
        <w:ind w:left="61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1"/>
        </w:tabs>
        <w:ind w:left="68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7D4"/>
    <w:rsid w:val="0003065A"/>
    <w:rsid w:val="00032566"/>
    <w:rsid w:val="00043754"/>
    <w:rsid w:val="00065E3B"/>
    <w:rsid w:val="000768A5"/>
    <w:rsid w:val="000958DC"/>
    <w:rsid w:val="000A31BB"/>
    <w:rsid w:val="00150A33"/>
    <w:rsid w:val="00176C18"/>
    <w:rsid w:val="00176F2B"/>
    <w:rsid w:val="001847FF"/>
    <w:rsid w:val="001C6D98"/>
    <w:rsid w:val="001C7A8B"/>
    <w:rsid w:val="00225040"/>
    <w:rsid w:val="002626BD"/>
    <w:rsid w:val="00277877"/>
    <w:rsid w:val="00282796"/>
    <w:rsid w:val="002C3A67"/>
    <w:rsid w:val="002C3EC7"/>
    <w:rsid w:val="002F164E"/>
    <w:rsid w:val="00320340"/>
    <w:rsid w:val="003F767C"/>
    <w:rsid w:val="00431A5A"/>
    <w:rsid w:val="004C7468"/>
    <w:rsid w:val="00530821"/>
    <w:rsid w:val="00545BB9"/>
    <w:rsid w:val="00570267"/>
    <w:rsid w:val="00602070"/>
    <w:rsid w:val="00651901"/>
    <w:rsid w:val="006A3302"/>
    <w:rsid w:val="006C5FBE"/>
    <w:rsid w:val="006E4FB2"/>
    <w:rsid w:val="00722B1A"/>
    <w:rsid w:val="007314EC"/>
    <w:rsid w:val="00746129"/>
    <w:rsid w:val="007728FA"/>
    <w:rsid w:val="007856AA"/>
    <w:rsid w:val="007A3AC1"/>
    <w:rsid w:val="007A4176"/>
    <w:rsid w:val="007A47C6"/>
    <w:rsid w:val="007C46F1"/>
    <w:rsid w:val="007D248C"/>
    <w:rsid w:val="00821D5E"/>
    <w:rsid w:val="00852774"/>
    <w:rsid w:val="008878DB"/>
    <w:rsid w:val="008937A5"/>
    <w:rsid w:val="008A4FAB"/>
    <w:rsid w:val="008B4588"/>
    <w:rsid w:val="008C0BBE"/>
    <w:rsid w:val="008F0E5E"/>
    <w:rsid w:val="00900ED9"/>
    <w:rsid w:val="00910CCC"/>
    <w:rsid w:val="00912EB3"/>
    <w:rsid w:val="00931E96"/>
    <w:rsid w:val="0094338D"/>
    <w:rsid w:val="009778C2"/>
    <w:rsid w:val="0098739D"/>
    <w:rsid w:val="00A05BFC"/>
    <w:rsid w:val="00A10965"/>
    <w:rsid w:val="00A13E6F"/>
    <w:rsid w:val="00A83981"/>
    <w:rsid w:val="00AA6C15"/>
    <w:rsid w:val="00AB11C1"/>
    <w:rsid w:val="00AB4529"/>
    <w:rsid w:val="00AC081E"/>
    <w:rsid w:val="00AC26D3"/>
    <w:rsid w:val="00AD49B4"/>
    <w:rsid w:val="00B14E82"/>
    <w:rsid w:val="00B242C7"/>
    <w:rsid w:val="00B54D20"/>
    <w:rsid w:val="00B5560D"/>
    <w:rsid w:val="00B638F9"/>
    <w:rsid w:val="00B72563"/>
    <w:rsid w:val="00B77585"/>
    <w:rsid w:val="00BB096F"/>
    <w:rsid w:val="00BC7D13"/>
    <w:rsid w:val="00BE15DF"/>
    <w:rsid w:val="00C336CA"/>
    <w:rsid w:val="00C7217C"/>
    <w:rsid w:val="00C80E08"/>
    <w:rsid w:val="00C818B8"/>
    <w:rsid w:val="00C846BA"/>
    <w:rsid w:val="00CB21BD"/>
    <w:rsid w:val="00CC7432"/>
    <w:rsid w:val="00D11081"/>
    <w:rsid w:val="00D4025E"/>
    <w:rsid w:val="00DE5704"/>
    <w:rsid w:val="00E43210"/>
    <w:rsid w:val="00E529DA"/>
    <w:rsid w:val="00E557D4"/>
    <w:rsid w:val="00E77734"/>
    <w:rsid w:val="00EB3CE7"/>
    <w:rsid w:val="00EE0148"/>
    <w:rsid w:val="00EE4B64"/>
    <w:rsid w:val="00F0012C"/>
    <w:rsid w:val="00F13FFD"/>
    <w:rsid w:val="00F25343"/>
    <w:rsid w:val="00F632E9"/>
    <w:rsid w:val="00F77EE5"/>
    <w:rsid w:val="00F87214"/>
    <w:rsid w:val="00FB2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7D4"/>
    <w:pPr>
      <w:autoSpaceDE w:val="0"/>
      <w:autoSpaceDN w:val="0"/>
    </w:pPr>
    <w:rPr>
      <w:rFonts w:ascii="Times New Roman" w:eastAsia="Times New Roman" w:hAnsi="Times New Roman"/>
      <w:sz w:val="20"/>
      <w:szCs w:val="20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557D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77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7585"/>
    <w:rPr>
      <w:rFonts w:ascii="Tahoma" w:hAnsi="Tahoma" w:cs="Tahoma"/>
      <w:sz w:val="16"/>
      <w:szCs w:val="16"/>
      <w:lang w:val="en-US" w:eastAsia="ru-RU"/>
    </w:rPr>
  </w:style>
  <w:style w:type="paragraph" w:styleId="ListParagraph">
    <w:name w:val="List Paragraph"/>
    <w:basedOn w:val="Normal"/>
    <w:uiPriority w:val="99"/>
    <w:qFormat/>
    <w:rsid w:val="00E7773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94338D"/>
    <w:rPr>
      <w:rFonts w:cs="Times New Roman"/>
      <w:color w:val="800080"/>
      <w:u w:val="single"/>
    </w:rPr>
  </w:style>
  <w:style w:type="paragraph" w:customStyle="1" w:styleId="3">
    <w:name w:val="Знак Знак3 Знак Знак Знак Знак Знак Знак Знак Знак Знак Знак Знак Знак Знак"/>
    <w:basedOn w:val="Normal"/>
    <w:uiPriority w:val="99"/>
    <w:rsid w:val="001847FF"/>
    <w:pPr>
      <w:autoSpaceDE/>
      <w:autoSpaceDN/>
    </w:pPr>
    <w:rPr>
      <w:rFonts w:ascii="Verdana" w:hAnsi="Verdana" w:cs="Verdana"/>
      <w:lang w:eastAsia="en-US"/>
    </w:rPr>
  </w:style>
  <w:style w:type="paragraph" w:customStyle="1" w:styleId="a">
    <w:name w:val="Абзац списка"/>
    <w:basedOn w:val="Normal"/>
    <w:uiPriority w:val="99"/>
    <w:rsid w:val="006A3302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adm_id@cg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3</Pages>
  <Words>427</Words>
  <Characters>2438</Characters>
  <Application>Microsoft Office Outlook</Application>
  <DocSecurity>0</DocSecurity>
  <Lines>0</Lines>
  <Paragraphs>0</Paragraphs>
  <ScaleCrop>false</ScaleCrop>
  <Company>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ЗАТВЕРДЖУЮ</dc:title>
  <dc:subject/>
  <dc:creator>II</dc:creator>
  <cp:keywords/>
  <dc:description/>
  <cp:lastModifiedBy>Yuliya</cp:lastModifiedBy>
  <cp:revision>7</cp:revision>
  <dcterms:created xsi:type="dcterms:W3CDTF">2016-11-09T14:41:00Z</dcterms:created>
  <dcterms:modified xsi:type="dcterms:W3CDTF">2016-11-11T07:15:00Z</dcterms:modified>
</cp:coreProperties>
</file>